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607C8" w:rsidRDefault="00C72B38" w:rsidP="002B75FD">
      <w:pPr>
        <w:pStyle w:val="BU03berschrift1Ebene"/>
        <w:numPr>
          <w:ilvl w:val="0"/>
          <w:numId w:val="0"/>
        </w:numPr>
        <w:spacing w:before="120"/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-4.9pt;margin-top:26.9pt;width:218.25pt;height:27.15pt;z-index:251669504;mso-width-relative:margin;mso-height-relative:margin" stroked="f">
            <v:textbox style="mso-next-textbox:#_x0000_s1030" inset="4.5mm">
              <w:txbxContent>
                <w:p w:rsidR="005D612E" w:rsidRPr="004D7825" w:rsidRDefault="002B75FD" w:rsidP="005D612E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4D7825">
                    <w:rPr>
                      <w:rFonts w:ascii="Open Sans" w:hAnsi="Open Sans" w:cs="Open Sans"/>
                      <w:sz w:val="14"/>
                    </w:rPr>
                    <w:t xml:space="preserve">Quellen: </w:t>
                  </w:r>
                  <w:r w:rsidR="005D612E" w:rsidRPr="004D7825">
                    <w:rPr>
                      <w:rFonts w:ascii="Open Sans" w:hAnsi="Open Sans" w:cs="Open Sans"/>
                      <w:sz w:val="14"/>
                    </w:rPr>
                    <w:t xml:space="preserve">https://openclipart.org/detail/303809/cartoon-scientist; </w:t>
                  </w:r>
                </w:p>
                <w:p w:rsidR="005D612E" w:rsidRPr="004D7825" w:rsidRDefault="005D612E" w:rsidP="005D612E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4D7825">
                    <w:rPr>
                      <w:rFonts w:ascii="Open Sans" w:hAnsi="Open Sans" w:cs="Open Sans"/>
                      <w:sz w:val="14"/>
                    </w:rPr>
                    <w:t>https://openclipart.org/detail/250794/a-human-humerus-arm-bone</w:t>
                  </w:r>
                </w:p>
                <w:p w:rsidR="002B75FD" w:rsidRPr="008530F8" w:rsidRDefault="002B75FD" w:rsidP="005D612E">
                  <w:pPr>
                    <w:pStyle w:val="Fuzeile"/>
                    <w:ind w:left="-709" w:firstLine="567"/>
                    <w:rPr>
                      <w:sz w:val="14"/>
                    </w:rPr>
                  </w:pPr>
                </w:p>
                <w:p w:rsidR="002B75FD" w:rsidRDefault="002B75FD" w:rsidP="002B75FD">
                  <w:pPr>
                    <w:ind w:firstLine="567"/>
                  </w:pPr>
                </w:p>
              </w:txbxContent>
            </v:textbox>
          </v:shape>
        </w:pict>
      </w:r>
      <w:r w:rsidR="00A7424A">
        <w:t>Material 2</w:t>
      </w:r>
      <w:r w:rsidR="002B75FD">
        <w:t xml:space="preserve">: </w:t>
      </w:r>
      <w:r w:rsidR="00A7424A">
        <w:t>Knochen und Körperlänge</w:t>
      </w:r>
      <w:r w:rsidR="00F05B88">
        <w:t xml:space="preserve"> (Teil 1)</w:t>
      </w:r>
    </w:p>
    <w:p w:rsidR="002B75FD" w:rsidRDefault="00A7424A" w:rsidP="002B75FD">
      <w:pPr>
        <w:pStyle w:val="BU04Flieext"/>
      </w:pPr>
      <w:r>
        <w:rPr>
          <w:noProof/>
          <w:lang w:eastAsia="de-D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4443095</wp:posOffset>
            </wp:positionH>
            <wp:positionV relativeFrom="paragraph">
              <wp:posOffset>243205</wp:posOffset>
            </wp:positionV>
            <wp:extent cx="381000" cy="1390650"/>
            <wp:effectExtent l="304800" t="0" r="342900" b="0"/>
            <wp:wrapNone/>
            <wp:docPr id="11" name="Grafik 1" descr="C:\Users\hmertens\Desktop\humeru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mertens\Desktop\humerus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3404" flipV="1">
                      <a:off x="0" y="0"/>
                      <a:ext cx="3810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de-D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2585720</wp:posOffset>
            </wp:positionH>
            <wp:positionV relativeFrom="paragraph">
              <wp:posOffset>249555</wp:posOffset>
            </wp:positionV>
            <wp:extent cx="1428750" cy="1285875"/>
            <wp:effectExtent l="19050" t="0" r="0" b="0"/>
            <wp:wrapNone/>
            <wp:docPr id="7" name="Grafik 6" descr="C:\Users\hmertens\Desktop\1530383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mertens\Desktop\153038328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72B38">
        <w:rPr>
          <w:noProof/>
          <w:lang w:eastAsia="de-DE"/>
        </w:rPr>
        <w:pict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Ovale Legende 5" o:spid="_x0000_s1027" type="#_x0000_t63" style="position:absolute;left:0;text-align:left;margin-left:-4.9pt;margin-top:25.05pt;width:189.75pt;height:82.35pt;z-index:251659264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" adj="23137,17456" filled="f" strokecolor="black [3213]" strokeweight="2pt">
            <v:textbox style="mso-next-textbox:#Ovale Legende 5">
              <w:txbxContent>
                <w:p w:rsidR="002B75FD" w:rsidRPr="00D97D55" w:rsidRDefault="002B75FD" w:rsidP="002B75FD">
                  <w:pPr>
                    <w:rPr>
                      <w:rFonts w:ascii="Open Sans" w:hAnsi="Open Sans" w:cs="Open Sans"/>
                      <w:color w:val="000000" w:themeColor="text1"/>
                      <w:sz w:val="16"/>
                    </w:rPr>
                  </w:pPr>
                  <w:r w:rsidRPr="00D97D55">
                    <w:rPr>
                      <w:rFonts w:ascii="Open Sans" w:hAnsi="Open Sans" w:cs="Open Sans"/>
                      <w:color w:val="000000" w:themeColor="text1"/>
                      <w:sz w:val="16"/>
                    </w:rPr>
                    <w:t>Wir haben nur diesen einen Knochen gefunden, aber das reicht uns, um die Körperlänge ziemlich genau zu bestimmen.</w:t>
                  </w:r>
                </w:p>
              </w:txbxContent>
            </v:textbox>
          </v:shape>
        </w:pict>
      </w:r>
    </w:p>
    <w:p w:rsidR="002B75FD" w:rsidRDefault="002B75FD" w:rsidP="002B75FD">
      <w:pPr>
        <w:pStyle w:val="BU04Flieext"/>
      </w:pPr>
    </w:p>
    <w:p w:rsidR="00A7424A" w:rsidRDefault="00A7424A" w:rsidP="002B75FD">
      <w:pPr>
        <w:pStyle w:val="BU04Flieext"/>
      </w:pPr>
    </w:p>
    <w:p w:rsidR="00A7424A" w:rsidRDefault="00A7424A" w:rsidP="002B75FD">
      <w:pPr>
        <w:pStyle w:val="BU04Flieext"/>
      </w:pPr>
    </w:p>
    <w:p w:rsidR="00A7424A" w:rsidRDefault="00A7424A" w:rsidP="002B75FD">
      <w:pPr>
        <w:pStyle w:val="BU04Flieext"/>
      </w:pPr>
    </w:p>
    <w:p w:rsidR="00A7424A" w:rsidRDefault="00A7424A" w:rsidP="002B75FD">
      <w:pPr>
        <w:pStyle w:val="BU04Flieext"/>
      </w:pPr>
    </w:p>
    <w:p w:rsidR="00A7424A" w:rsidRPr="00D97D55" w:rsidRDefault="00A7424A" w:rsidP="00A7424A">
      <w:pPr>
        <w:pStyle w:val="BU04Flieext"/>
        <w:rPr>
          <w:b/>
        </w:rPr>
      </w:pPr>
      <w:r w:rsidRPr="00D97D55">
        <w:rPr>
          <w:b/>
        </w:rPr>
        <w:t>Frage:</w:t>
      </w:r>
    </w:p>
    <w:p w:rsidR="00A7424A" w:rsidRDefault="00A7424A" w:rsidP="00A7424A">
      <w:pPr>
        <w:pStyle w:val="BU04Flieext"/>
      </w:pPr>
    </w:p>
    <w:p w:rsidR="00A7424A" w:rsidRPr="00D97D55" w:rsidRDefault="00A7424A" w:rsidP="00A7424A">
      <w:pPr>
        <w:pStyle w:val="BU04Flieext"/>
        <w:rPr>
          <w:b/>
        </w:rPr>
      </w:pPr>
      <w:r w:rsidRPr="00D97D55">
        <w:rPr>
          <w:b/>
        </w:rPr>
        <w:t>Hypothese:</w:t>
      </w:r>
    </w:p>
    <w:p w:rsidR="00A7424A" w:rsidRPr="00D97D55" w:rsidRDefault="00A7424A" w:rsidP="00A7424A">
      <w:pPr>
        <w:pStyle w:val="BU04Flieext"/>
        <w:rPr>
          <w:b/>
        </w:rPr>
      </w:pPr>
    </w:p>
    <w:p w:rsidR="00A7424A" w:rsidRDefault="00A7424A" w:rsidP="00A7424A">
      <w:pPr>
        <w:pStyle w:val="BU04Flieext"/>
      </w:pPr>
      <w:r w:rsidRPr="00D97D55">
        <w:rPr>
          <w:b/>
        </w:rPr>
        <w:t>Durchführung:</w:t>
      </w:r>
      <w:r w:rsidRPr="00A7424A">
        <w:t xml:space="preserve"> Präpariere und miss die Knochen nach Anleitung.</w:t>
      </w:r>
    </w:p>
    <w:p w:rsidR="00A7424A" w:rsidRPr="00D97D55" w:rsidRDefault="00A7424A" w:rsidP="00A7424A">
      <w:pPr>
        <w:pStyle w:val="BU04Flieext"/>
        <w:rPr>
          <w:b/>
        </w:rPr>
      </w:pPr>
      <w:r w:rsidRPr="00D97D55">
        <w:rPr>
          <w:b/>
        </w:rPr>
        <w:t>Ergebnisse der Knochenmessungen</w:t>
      </w:r>
    </w:p>
    <w:tbl>
      <w:tblPr>
        <w:tblStyle w:val="Tabellenraster"/>
        <w:tblW w:w="0" w:type="auto"/>
        <w:tblInd w:w="108" w:type="dxa"/>
        <w:tblLook w:val="04A0" w:firstRow="1" w:lastRow="0" w:firstColumn="1" w:lastColumn="0" w:noHBand="0" w:noVBand="1"/>
      </w:tblPr>
      <w:tblGrid>
        <w:gridCol w:w="1835"/>
        <w:gridCol w:w="1836"/>
        <w:gridCol w:w="1835"/>
        <w:gridCol w:w="1836"/>
        <w:gridCol w:w="1836"/>
      </w:tblGrid>
      <w:tr w:rsidR="00A7424A" w:rsidTr="00D97D55">
        <w:tc>
          <w:tcPr>
            <w:tcW w:w="1835" w:type="dxa"/>
          </w:tcPr>
          <w:p w:rsidR="00A7424A" w:rsidRDefault="00A7424A" w:rsidP="00D16CC6">
            <w:pPr>
              <w:pStyle w:val="BU04Tabelle"/>
            </w:pPr>
            <w:r>
              <w:t xml:space="preserve">Geflügelart </w:t>
            </w: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  <w:r>
              <w:t>Messung 1</w:t>
            </w:r>
          </w:p>
        </w:tc>
        <w:tc>
          <w:tcPr>
            <w:tcW w:w="1835" w:type="dxa"/>
          </w:tcPr>
          <w:p w:rsidR="00A7424A" w:rsidRDefault="00A7424A" w:rsidP="00D16CC6">
            <w:pPr>
              <w:pStyle w:val="BU04Tabelle"/>
            </w:pPr>
            <w:r>
              <w:t>Messung 2</w:t>
            </w: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  <w:r>
              <w:t>Messung 3</w:t>
            </w: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  <w:r>
              <w:t>Mittelwert</w:t>
            </w:r>
          </w:p>
        </w:tc>
      </w:tr>
      <w:tr w:rsidR="00A7424A" w:rsidTr="00D97D55">
        <w:tc>
          <w:tcPr>
            <w:tcW w:w="1835" w:type="dxa"/>
            <w:vAlign w:val="center"/>
          </w:tcPr>
          <w:p w:rsidR="00A7424A" w:rsidRDefault="00A7424A" w:rsidP="00D16CC6">
            <w:pPr>
              <w:pStyle w:val="BU04Tabelle"/>
            </w:pPr>
            <w:r>
              <w:t>Wachtel</w:t>
            </w: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  <w:rPr>
                <w:sz w:val="40"/>
                <w:szCs w:val="40"/>
              </w:rPr>
            </w:pPr>
          </w:p>
          <w:p w:rsidR="00A7424A" w:rsidRPr="006E495E" w:rsidRDefault="00A7424A" w:rsidP="00D16CC6">
            <w:pPr>
              <w:pStyle w:val="BU04Tabelle"/>
              <w:rPr>
                <w:sz w:val="40"/>
                <w:szCs w:val="40"/>
              </w:rPr>
            </w:pPr>
          </w:p>
        </w:tc>
        <w:tc>
          <w:tcPr>
            <w:tcW w:w="1835" w:type="dxa"/>
          </w:tcPr>
          <w:p w:rsidR="00A7424A" w:rsidRDefault="00A7424A" w:rsidP="00D16CC6">
            <w:pPr>
              <w:pStyle w:val="BU04Tabelle"/>
            </w:pP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</w:p>
        </w:tc>
      </w:tr>
      <w:tr w:rsidR="00A7424A" w:rsidTr="00D97D55">
        <w:tc>
          <w:tcPr>
            <w:tcW w:w="1835" w:type="dxa"/>
            <w:vAlign w:val="center"/>
          </w:tcPr>
          <w:p w:rsidR="00A7424A" w:rsidRDefault="00A7424A" w:rsidP="00D16CC6">
            <w:pPr>
              <w:pStyle w:val="BU04Tabelle"/>
            </w:pPr>
            <w:r>
              <w:t>Huhn</w:t>
            </w: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  <w:rPr>
                <w:sz w:val="40"/>
                <w:szCs w:val="40"/>
              </w:rPr>
            </w:pPr>
          </w:p>
          <w:p w:rsidR="00A7424A" w:rsidRPr="006E495E" w:rsidRDefault="00A7424A" w:rsidP="00D16CC6">
            <w:pPr>
              <w:pStyle w:val="BU04Tabelle"/>
              <w:rPr>
                <w:sz w:val="40"/>
                <w:szCs w:val="40"/>
              </w:rPr>
            </w:pPr>
          </w:p>
        </w:tc>
        <w:tc>
          <w:tcPr>
            <w:tcW w:w="1835" w:type="dxa"/>
          </w:tcPr>
          <w:p w:rsidR="00A7424A" w:rsidRDefault="00A7424A" w:rsidP="00D16CC6">
            <w:pPr>
              <w:pStyle w:val="BU04Tabelle"/>
            </w:pP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</w:p>
        </w:tc>
      </w:tr>
      <w:tr w:rsidR="00A7424A" w:rsidTr="00D97D55">
        <w:tc>
          <w:tcPr>
            <w:tcW w:w="1835" w:type="dxa"/>
            <w:vAlign w:val="center"/>
          </w:tcPr>
          <w:p w:rsidR="00A7424A" w:rsidRDefault="00A7424A" w:rsidP="00D16CC6">
            <w:pPr>
              <w:pStyle w:val="BU04Tabelle"/>
            </w:pPr>
            <w:r>
              <w:t xml:space="preserve">Gans </w:t>
            </w: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  <w:rPr>
                <w:sz w:val="40"/>
                <w:szCs w:val="40"/>
              </w:rPr>
            </w:pPr>
          </w:p>
          <w:p w:rsidR="00A7424A" w:rsidRPr="006E495E" w:rsidRDefault="00A7424A" w:rsidP="00D16CC6">
            <w:pPr>
              <w:pStyle w:val="BU04Tabelle"/>
              <w:rPr>
                <w:sz w:val="40"/>
                <w:szCs w:val="40"/>
              </w:rPr>
            </w:pPr>
          </w:p>
        </w:tc>
        <w:tc>
          <w:tcPr>
            <w:tcW w:w="1835" w:type="dxa"/>
          </w:tcPr>
          <w:p w:rsidR="00A7424A" w:rsidRDefault="00A7424A" w:rsidP="00D16CC6">
            <w:pPr>
              <w:pStyle w:val="BU04Tabelle"/>
            </w:pP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</w:p>
        </w:tc>
        <w:tc>
          <w:tcPr>
            <w:tcW w:w="1836" w:type="dxa"/>
          </w:tcPr>
          <w:p w:rsidR="00A7424A" w:rsidRDefault="00A7424A" w:rsidP="00D16CC6">
            <w:pPr>
              <w:pStyle w:val="BU04Tabelle"/>
            </w:pPr>
          </w:p>
        </w:tc>
      </w:tr>
    </w:tbl>
    <w:p w:rsidR="00D97D55" w:rsidRDefault="00D97D55" w:rsidP="00A7424A">
      <w:pPr>
        <w:pStyle w:val="BU04Flieext"/>
        <w:rPr>
          <w:rFonts w:eastAsiaTheme="minorEastAsia" w:cs="Open Sans"/>
          <w:b/>
          <w:color w:val="auto"/>
        </w:rPr>
      </w:pPr>
      <w:r w:rsidRPr="00D97D55">
        <w:rPr>
          <w:rFonts w:eastAsiaTheme="minorEastAsia" w:cs="Open Sans"/>
          <w:b/>
          <w:color w:val="auto"/>
        </w:rPr>
        <w:t xml:space="preserve">Fazit: </w:t>
      </w:r>
    </w:p>
    <w:p w:rsidR="00316E11" w:rsidRDefault="00316E11" w:rsidP="00A7424A">
      <w:pPr>
        <w:pStyle w:val="BU04Flieext"/>
        <w:rPr>
          <w:rFonts w:eastAsiaTheme="minorEastAsia" w:cs="Open Sans"/>
          <w:b/>
          <w:color w:val="auto"/>
        </w:rPr>
      </w:pPr>
    </w:p>
    <w:p w:rsidR="00316E11" w:rsidRDefault="00316E11" w:rsidP="00A7424A">
      <w:pPr>
        <w:pStyle w:val="BU04Flieext"/>
        <w:rPr>
          <w:rFonts w:eastAsiaTheme="minorEastAsia" w:cs="Open Sans"/>
          <w:b/>
          <w:color w:val="auto"/>
        </w:rPr>
      </w:pPr>
    </w:p>
    <w:p w:rsidR="00316E11" w:rsidRDefault="00316E11" w:rsidP="00A7424A">
      <w:pPr>
        <w:pStyle w:val="BU04Flieext"/>
        <w:rPr>
          <w:rFonts w:eastAsiaTheme="minorEastAsia" w:cs="Open Sans"/>
          <w:b/>
          <w:color w:val="auto"/>
        </w:rPr>
      </w:pPr>
    </w:p>
    <w:p w:rsidR="00316E11" w:rsidRDefault="00C72B38" w:rsidP="00316E11">
      <w:pPr>
        <w:pStyle w:val="BU03berschrift1Ebene"/>
        <w:numPr>
          <w:ilvl w:val="0"/>
          <w:numId w:val="0"/>
        </w:numPr>
        <w:spacing w:before="120"/>
      </w:pPr>
      <w:r>
        <w:rPr>
          <w:noProof/>
        </w:rPr>
        <w:lastRenderedPageBreak/>
        <w:pict>
          <v:shape id="_x0000_s1032" type="#_x0000_t202" style="position:absolute;margin-left:-4.9pt;margin-top:26.9pt;width:218.25pt;height:36.3pt;z-index:251671552;mso-width-relative:margin;mso-height-relative:margin" stroked="f">
            <v:textbox style="mso-next-textbox:#_x0000_s1032" inset="4.5mm">
              <w:txbxContent>
                <w:p w:rsidR="00316E11" w:rsidRPr="00090F7B" w:rsidRDefault="00316E11" w:rsidP="00316E11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090F7B">
                    <w:rPr>
                      <w:rFonts w:ascii="Open Sans" w:hAnsi="Open Sans" w:cs="Open Sans"/>
                      <w:sz w:val="14"/>
                    </w:rPr>
                    <w:t xml:space="preserve">Quellen: https://openclipart.org/detail/25168/bobwhite; </w:t>
                  </w:r>
                </w:p>
                <w:p w:rsidR="00316E11" w:rsidRPr="00090F7B" w:rsidRDefault="00316E11" w:rsidP="00316E11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090F7B">
                    <w:rPr>
                      <w:rFonts w:ascii="Open Sans" w:hAnsi="Open Sans" w:cs="Open Sans"/>
                      <w:sz w:val="14"/>
                      <w:szCs w:val="14"/>
                    </w:rPr>
                    <w:t>https://openclipart.org/detail/124243/goose</w:t>
                  </w:r>
                  <w:r w:rsidRPr="00090F7B">
                    <w:rPr>
                      <w:rFonts w:ascii="Open Sans" w:hAnsi="Open Sans" w:cs="Open Sans"/>
                      <w:sz w:val="14"/>
                    </w:rPr>
                    <w:t xml:space="preserve">; </w:t>
                  </w:r>
                </w:p>
                <w:p w:rsidR="00316E11" w:rsidRPr="00090F7B" w:rsidRDefault="00316E11" w:rsidP="00316E11">
                  <w:pPr>
                    <w:pStyle w:val="Fuzeile"/>
                    <w:ind w:left="-709" w:firstLine="567"/>
                    <w:rPr>
                      <w:rFonts w:ascii="Open Sans" w:hAnsi="Open Sans" w:cs="Open Sans"/>
                      <w:sz w:val="14"/>
                    </w:rPr>
                  </w:pPr>
                  <w:r w:rsidRPr="00090F7B">
                    <w:rPr>
                      <w:rFonts w:ascii="Open Sans" w:hAnsi="Open Sans" w:cs="Open Sans"/>
                      <w:sz w:val="14"/>
                      <w:szCs w:val="14"/>
                    </w:rPr>
                    <w:t>https://openclipart.org/detail/401/chicken</w:t>
                  </w:r>
                </w:p>
                <w:p w:rsidR="00316E11" w:rsidRDefault="00316E11" w:rsidP="00316E11">
                  <w:pPr>
                    <w:ind w:firstLine="567"/>
                  </w:pPr>
                </w:p>
              </w:txbxContent>
            </v:textbox>
          </v:shape>
        </w:pict>
      </w:r>
      <w:r w:rsidR="00316E11">
        <w:t>Material 3: Knochen und Körperlänge (Teil 2)</w:t>
      </w:r>
    </w:p>
    <w:p w:rsidR="00316E11" w:rsidRDefault="00316E11" w:rsidP="00316E11">
      <w:pPr>
        <w:pStyle w:val="BU04Flieext"/>
      </w:pPr>
    </w:p>
    <w:p w:rsidR="00316E11" w:rsidRDefault="00316E11" w:rsidP="00316E11">
      <w:pPr>
        <w:pStyle w:val="BU04Flieext"/>
      </w:pPr>
      <w:r w:rsidRPr="00090F7B">
        <w:rPr>
          <w:b/>
        </w:rPr>
        <w:t>Arbeitsauftrag:</w:t>
      </w:r>
      <w:r>
        <w:t xml:space="preserve"> Erstelle ein Liniendiagramm. Dafür musst du folgende Schritte durchführen:</w:t>
      </w:r>
    </w:p>
    <w:p w:rsidR="00316E11" w:rsidRDefault="00316E11" w:rsidP="00316E11">
      <w:pPr>
        <w:pStyle w:val="BU05Liste-Nummeriert"/>
        <w:spacing w:before="0" w:after="120"/>
        <w:ind w:left="1305" w:hanging="454"/>
      </w:pPr>
      <w:r>
        <w:t xml:space="preserve">Suche den Mittelwert für die Länge des Wachtelknochens auf der x-Achse. </w:t>
      </w:r>
    </w:p>
    <w:p w:rsidR="00316E11" w:rsidRDefault="00316E11" w:rsidP="00316E11">
      <w:pPr>
        <w:pStyle w:val="BU05Liste-Nummeriert"/>
        <w:spacing w:before="0" w:after="120"/>
        <w:ind w:left="1305" w:hanging="454"/>
      </w:pPr>
      <w:r>
        <w:t xml:space="preserve">Fahre dann – ohne aufzudrücken – mit dem Bleistift auf dieser Linie so weit nach oben, bis du auf der Linie bist, welche die Körperlänge der Wachtel zeigt (17,5 cm). </w:t>
      </w:r>
    </w:p>
    <w:p w:rsidR="00316E11" w:rsidRDefault="00316E11" w:rsidP="00316E11">
      <w:pPr>
        <w:pStyle w:val="BU05Liste-Nummeriert"/>
        <w:spacing w:before="0" w:after="120"/>
        <w:ind w:left="1305" w:hanging="454"/>
      </w:pPr>
      <w:r>
        <w:t>Mache dort ein Kreuz und verfahre für die Werte von Gans und Huhn genauso.</w:t>
      </w:r>
    </w:p>
    <w:p w:rsidR="00316E11" w:rsidRDefault="00316E11" w:rsidP="00316E11">
      <w:pPr>
        <w:pStyle w:val="BU05Liste-Nummeriert"/>
        <w:spacing w:before="0" w:after="120"/>
        <w:ind w:left="1305" w:hanging="454"/>
      </w:pPr>
      <w:r>
        <w:t>Verbinde alle Kreuze mit einer Linie (diese muss nicht exakt gerade sein).</w:t>
      </w:r>
    </w:p>
    <w:p w:rsidR="00316E11" w:rsidRDefault="00316E11" w:rsidP="00316E11">
      <w:pPr>
        <w:pStyle w:val="BU05Liste-Nummeriert"/>
        <w:numPr>
          <w:ilvl w:val="0"/>
          <w:numId w:val="0"/>
        </w:numPr>
        <w:spacing w:before="0" w:after="0"/>
        <w:ind w:left="851"/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5"/>
        <w:gridCol w:w="3086"/>
        <w:gridCol w:w="3086"/>
      </w:tblGrid>
      <w:tr w:rsidR="00316E11" w:rsidTr="00DA116F">
        <w:trPr>
          <w:trHeight w:val="2414"/>
        </w:trPr>
        <w:tc>
          <w:tcPr>
            <w:tcW w:w="3085" w:type="dxa"/>
          </w:tcPr>
          <w:p w:rsidR="00316E11" w:rsidRPr="00090F7B" w:rsidRDefault="00316E11" w:rsidP="00DA116F">
            <w:pPr>
              <w:pStyle w:val="BU04Tabelle"/>
              <w:rPr>
                <w:rFonts w:ascii="Open Sans" w:hAnsi="Open Sans" w:cs="Open Sans"/>
              </w:rPr>
            </w:pPr>
            <w:r w:rsidRPr="00090F7B">
              <w:rPr>
                <w:rFonts w:ascii="Open Sans" w:hAnsi="Open Sans" w:cs="Open Sans"/>
              </w:rPr>
              <w:t>Wachtel, durchschnittliche Körperlänge 17,5 cm</w:t>
            </w:r>
          </w:p>
          <w:p w:rsidR="00316E11" w:rsidRPr="00090F7B" w:rsidRDefault="00316E11" w:rsidP="00DA116F">
            <w:pPr>
              <w:pStyle w:val="BU04Tabelle"/>
              <w:rPr>
                <w:rFonts w:ascii="Open Sans" w:hAnsi="Open Sans" w:cs="Open Sans"/>
                <w:sz w:val="14"/>
              </w:rPr>
            </w:pPr>
            <w:r w:rsidRPr="00090F7B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5E9C8FDF" wp14:editId="37485765">
                  <wp:extent cx="1116923" cy="1080000"/>
                  <wp:effectExtent l="19050" t="0" r="7027" b="0"/>
                  <wp:docPr id="18" name="Grafik 1" descr="https://openclipart.org/image/2400px/svg_to_png/25168/papapishu-Bobwhi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penclipart.org/image/2400px/svg_to_png/25168/papapishu-Bobwhi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692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</w:tcPr>
          <w:p w:rsidR="00316E11" w:rsidRPr="00090F7B" w:rsidRDefault="00316E11" w:rsidP="00DA116F">
            <w:pPr>
              <w:pStyle w:val="BU04Tabelle"/>
              <w:rPr>
                <w:rFonts w:ascii="Open Sans" w:hAnsi="Open Sans" w:cs="Open Sans"/>
                <w:szCs w:val="14"/>
              </w:rPr>
            </w:pPr>
            <w:r w:rsidRPr="00090F7B">
              <w:rPr>
                <w:rFonts w:ascii="Open Sans" w:hAnsi="Open Sans" w:cs="Open Sans"/>
                <w:szCs w:val="14"/>
              </w:rPr>
              <w:t>Gans, durchschnittliche Körperlänge 87,5 cm</w:t>
            </w:r>
          </w:p>
          <w:p w:rsidR="00316E11" w:rsidRPr="00090F7B" w:rsidRDefault="00316E11" w:rsidP="00DA116F">
            <w:pPr>
              <w:pStyle w:val="BU04Tabelle"/>
              <w:rPr>
                <w:rFonts w:ascii="Open Sans" w:hAnsi="Open Sans" w:cs="Open Sans"/>
              </w:rPr>
            </w:pPr>
            <w:r w:rsidRPr="00090F7B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6D4DA16B" wp14:editId="56367D02">
                  <wp:extent cx="942353" cy="1080000"/>
                  <wp:effectExtent l="19050" t="0" r="0" b="0"/>
                  <wp:docPr id="19" name="Grafik 2" descr="https://openclipart.org/image/2400px/svg_to_png/124243/12989276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openclipart.org/image/2400px/svg_to_png/124243/129892766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94235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6" w:type="dxa"/>
          </w:tcPr>
          <w:p w:rsidR="00316E11" w:rsidRPr="00090F7B" w:rsidRDefault="00316E11" w:rsidP="00DA116F">
            <w:pPr>
              <w:pStyle w:val="BU04Tabelle"/>
              <w:rPr>
                <w:rFonts w:ascii="Open Sans" w:hAnsi="Open Sans" w:cs="Open Sans"/>
                <w:noProof/>
                <w:lang w:eastAsia="de-DE"/>
              </w:rPr>
            </w:pPr>
            <w:r w:rsidRPr="00090F7B">
              <w:rPr>
                <w:rFonts w:ascii="Open Sans" w:hAnsi="Open Sans" w:cs="Open Sans"/>
              </w:rPr>
              <w:t>Huhn, durchschnittliche Körperlänge 37,5 cm</w:t>
            </w:r>
            <w:r w:rsidRPr="00090F7B">
              <w:rPr>
                <w:rFonts w:ascii="Open Sans" w:hAnsi="Open Sans" w:cs="Open Sans"/>
                <w:noProof/>
                <w:lang w:eastAsia="de-DE"/>
              </w:rPr>
              <w:t xml:space="preserve"> </w:t>
            </w:r>
            <w:r w:rsidRPr="00090F7B">
              <w:rPr>
                <w:rFonts w:ascii="Open Sans" w:hAnsi="Open Sans" w:cs="Open Sans"/>
                <w:noProof/>
                <w:lang w:eastAsia="de-DE"/>
              </w:rPr>
              <w:drawing>
                <wp:inline distT="0" distB="0" distL="0" distR="0" wp14:anchorId="03668860" wp14:editId="0F8A8BC4">
                  <wp:extent cx="1044706" cy="1080000"/>
                  <wp:effectExtent l="19050" t="0" r="3044" b="0"/>
                  <wp:docPr id="20" name="Grafik 3" descr="https://openclipart.org/image/2400px/svg_to_png/401/johnny-automatic-chicke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openclipart.org/image/2400px/svg_to_png/401/johnny-automatic-chicke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4706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6E11" w:rsidRDefault="00C72B38" w:rsidP="00316E11">
      <w:r>
        <w:rPr>
          <w:noProof/>
          <w:lang w:eastAsia="de-DE"/>
        </w:rPr>
        <w:pict>
          <v:shape id="_x0000_s1036" type="#_x0000_t202" style="position:absolute;margin-left:54.4pt;margin-top:10.25pt;width:42.25pt;height:310.9pt;z-index:251675648;mso-position-horizontal-relative:text;mso-position-vertical-relative:text;mso-width-relative:margin;mso-height-relative:margin" filled="f" stroked="f">
            <v:textbox style="layout-flow:vertical;mso-layout-flow-alt:bottom-to-top;mso-next-textbox:#_x0000_s1036">
              <w:txbxContent>
                <w:p w:rsidR="00316E11" w:rsidRPr="00F3114C" w:rsidRDefault="00316E11" w:rsidP="00316E11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5    10  15   20  25  30  35   40   45   50   55  60   65  70  75   80  85  90   95   100</w:t>
                  </w:r>
                </w:p>
              </w:txbxContent>
            </v:textbox>
          </v:shape>
        </w:pict>
      </w:r>
    </w:p>
    <w:tbl>
      <w:tblPr>
        <w:tblStyle w:val="Tabellenraster"/>
        <w:tblW w:w="0" w:type="auto"/>
        <w:jc w:val="center"/>
        <w:tblBorders>
          <w:top w:val="single" w:sz="4" w:space="0" w:color="BFBFBF" w:themeColor="background1" w:themeShade="BF"/>
          <w:left w:val="single" w:sz="12" w:space="0" w:color="auto"/>
          <w:bottom w:val="single" w:sz="12" w:space="0" w:color="auto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Look w:val="04A0" w:firstRow="1" w:lastRow="0" w:firstColumn="1" w:lastColumn="0" w:noHBand="0" w:noVBand="1"/>
      </w:tblPr>
      <w:tblGrid>
        <w:gridCol w:w="323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  <w:gridCol w:w="284"/>
      </w:tblGrid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C72B38" w:rsidP="00DA116F">
            <w:r>
              <w:rPr>
                <w:noProof/>
                <w:lang w:eastAsia="de-DE"/>
              </w:rPr>
              <w:pict>
                <v:shape id="_x0000_s1034" type="#_x0000_t202" style="position:absolute;margin-left:-47.3pt;margin-top:0;width:27.6pt;height:194.25pt;z-index:251673600;mso-position-horizontal-relative:text;mso-position-vertical-relative:text;mso-width-relative:margin;mso-height-relative:margin" filled="f" stroked="f">
                  <v:textbox style="layout-flow:vertical;mso-layout-flow-alt:bottom-to-top;mso-next-textbox:#_x0000_s1034">
                    <w:txbxContent>
                      <w:p w:rsidR="00316E11" w:rsidRPr="00090F7B" w:rsidRDefault="00316E11" w:rsidP="00316E11">
                        <w:pPr>
                          <w:rPr>
                            <w:rFonts w:ascii="Open Sans" w:hAnsi="Open Sans" w:cs="Open Sans"/>
                            <w:sz w:val="20"/>
                          </w:rPr>
                        </w:pPr>
                        <w:r w:rsidRPr="00090F7B">
                          <w:rPr>
                            <w:rFonts w:ascii="Open Sans" w:hAnsi="Open Sans" w:cs="Open Sans"/>
                            <w:sz w:val="20"/>
                          </w:rPr>
                          <w:t>y-Achse: Gesamtlänge des Tieres in cm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  <w:tc>
          <w:tcPr>
            <w:tcW w:w="284" w:type="dxa"/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left w:val="nil"/>
              <w:bottom w:val="single" w:sz="4" w:space="0" w:color="BFBFBF" w:themeColor="background1" w:themeShade="BF"/>
              <w:right w:val="single" w:sz="12" w:space="0" w:color="000000" w:themeColor="text1"/>
            </w:tcBorders>
          </w:tcPr>
          <w:p w:rsidR="00316E11" w:rsidRDefault="00316E11" w:rsidP="00DA116F"/>
        </w:tc>
        <w:tc>
          <w:tcPr>
            <w:tcW w:w="284" w:type="dxa"/>
            <w:tcBorders>
              <w:left w:val="single" w:sz="12" w:space="0" w:color="000000" w:themeColor="text1"/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  <w:tc>
          <w:tcPr>
            <w:tcW w:w="284" w:type="dxa"/>
            <w:tcBorders>
              <w:bottom w:val="single" w:sz="12" w:space="0" w:color="auto"/>
            </w:tcBorders>
          </w:tcPr>
          <w:p w:rsidR="00316E11" w:rsidRDefault="00316E11" w:rsidP="00DA116F"/>
        </w:tc>
      </w:tr>
      <w:tr w:rsidR="00316E11" w:rsidTr="00DA116F">
        <w:trPr>
          <w:trHeight w:hRule="exact" w:val="284"/>
          <w:jc w:val="center"/>
        </w:trPr>
        <w:tc>
          <w:tcPr>
            <w:tcW w:w="284" w:type="dxa"/>
            <w:tcBorders>
              <w:top w:val="single" w:sz="4" w:space="0" w:color="BFBFBF" w:themeColor="background1" w:themeShade="BF"/>
              <w:left w:val="nil"/>
              <w:bottom w:val="nil"/>
            </w:tcBorders>
          </w:tcPr>
          <w:p w:rsidR="00316E11" w:rsidRDefault="00316E11" w:rsidP="00DA116F">
            <w:r>
              <w:t>0</w:t>
            </w:r>
          </w:p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C72B38" w:rsidP="00DA116F">
            <w:r>
              <w:rPr>
                <w:noProof/>
              </w:rPr>
              <w:pict>
                <v:shape id="_x0000_s1035" type="#_x0000_t202" style="position:absolute;margin-left:-1.75pt;margin-top:12.25pt;width:308.9pt;height:18.3pt;z-index:251674624;mso-position-horizontal-relative:text;mso-position-vertical-relative:text;mso-width-relative:margin;mso-height-relative:margin" filled="f" stroked="f">
                  <v:textbox style="mso-next-textbox:#_x0000_s1035">
                    <w:txbxContent>
                      <w:p w:rsidR="00316E11" w:rsidRPr="00F3114C" w:rsidRDefault="00316E11" w:rsidP="00316E11">
                        <w:pPr>
                          <w:rPr>
                            <w:sz w:val="18"/>
                          </w:rPr>
                        </w:pPr>
                        <w:r w:rsidRPr="00F3114C">
                          <w:rPr>
                            <w:sz w:val="18"/>
                          </w:rPr>
                          <w:t xml:space="preserve">1   </w:t>
                        </w:r>
                        <w:r>
                          <w:rPr>
                            <w:sz w:val="18"/>
                          </w:rPr>
                          <w:t xml:space="preserve">  </w:t>
                        </w:r>
                        <w:r w:rsidRPr="00F3114C">
                          <w:rPr>
                            <w:sz w:val="18"/>
                          </w:rPr>
                          <w:t xml:space="preserve">2  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  <w:r w:rsidRPr="00F3114C">
                          <w:rPr>
                            <w:sz w:val="18"/>
                          </w:rPr>
                          <w:t xml:space="preserve">  3  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  <w:r w:rsidRPr="00F3114C">
                          <w:rPr>
                            <w:sz w:val="18"/>
                          </w:rPr>
                          <w:t xml:space="preserve">  4  </w:t>
                        </w:r>
                        <w:r>
                          <w:rPr>
                            <w:sz w:val="18"/>
                          </w:rPr>
                          <w:t xml:space="preserve">  </w:t>
                        </w:r>
                        <w:r w:rsidRPr="00F3114C">
                          <w:rPr>
                            <w:sz w:val="18"/>
                          </w:rPr>
                          <w:t xml:space="preserve"> 5 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  <w:r w:rsidRPr="00F3114C">
                          <w:rPr>
                            <w:sz w:val="18"/>
                          </w:rPr>
                          <w:t xml:space="preserve">  6    7   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  <w:r w:rsidRPr="00F3114C">
                          <w:rPr>
                            <w:sz w:val="18"/>
                          </w:rPr>
                          <w:t xml:space="preserve"> 8   </w:t>
                        </w:r>
                        <w:r>
                          <w:rPr>
                            <w:sz w:val="18"/>
                          </w:rPr>
                          <w:t xml:space="preserve">  </w:t>
                        </w:r>
                        <w:r w:rsidRPr="00F3114C">
                          <w:rPr>
                            <w:sz w:val="18"/>
                          </w:rPr>
                          <w:t xml:space="preserve">9   </w:t>
                        </w:r>
                        <w:r>
                          <w:rPr>
                            <w:sz w:val="18"/>
                          </w:rPr>
                          <w:t xml:space="preserve"> </w:t>
                        </w:r>
                        <w:r w:rsidRPr="00F3114C">
                          <w:rPr>
                            <w:sz w:val="18"/>
                          </w:rPr>
                          <w:t xml:space="preserve">10  11 </w:t>
                        </w:r>
                        <w:r>
                          <w:rPr>
                            <w:sz w:val="18"/>
                          </w:rPr>
                          <w:t xml:space="preserve">  </w:t>
                        </w:r>
                        <w:r w:rsidRPr="00F3114C">
                          <w:rPr>
                            <w:sz w:val="18"/>
                          </w:rPr>
                          <w:t xml:space="preserve">12 </w:t>
                        </w:r>
                        <w:r>
                          <w:rPr>
                            <w:sz w:val="18"/>
                          </w:rPr>
                          <w:t xml:space="preserve">  </w:t>
                        </w:r>
                        <w:r w:rsidRPr="00F3114C">
                          <w:rPr>
                            <w:sz w:val="18"/>
                          </w:rPr>
                          <w:t>13</w:t>
                        </w:r>
                        <w:r>
                          <w:rPr>
                            <w:sz w:val="18"/>
                          </w:rPr>
                          <w:t xml:space="preserve">  14   15  16   17  18  19  20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  <w:tc>
          <w:tcPr>
            <w:tcW w:w="284" w:type="dxa"/>
            <w:tcBorders>
              <w:top w:val="single" w:sz="12" w:space="0" w:color="auto"/>
              <w:bottom w:val="nil"/>
            </w:tcBorders>
          </w:tcPr>
          <w:p w:rsidR="00316E11" w:rsidRDefault="00316E11" w:rsidP="00DA116F"/>
        </w:tc>
      </w:tr>
    </w:tbl>
    <w:p w:rsidR="00316E11" w:rsidRPr="00A7424A" w:rsidRDefault="00C72B38" w:rsidP="00316E11">
      <w:r>
        <w:rPr>
          <w:noProof/>
        </w:rPr>
        <w:pict>
          <v:shape id="_x0000_s1033" type="#_x0000_t202" style="position:absolute;margin-left:109.9pt;margin-top:17.85pt;width:246.75pt;height:35.95pt;z-index:251672576;mso-height-percent:200;mso-position-horizontal-relative:text;mso-position-vertical-relative:text;mso-height-percent:200;mso-width-relative:margin;mso-height-relative:margin" filled="f" stroked="f">
            <v:textbox style="mso-fit-shape-to-text:t">
              <w:txbxContent>
                <w:p w:rsidR="00316E11" w:rsidRPr="00090F7B" w:rsidRDefault="00316E11" w:rsidP="00316E11">
                  <w:pPr>
                    <w:rPr>
                      <w:rFonts w:ascii="Open Sans" w:hAnsi="Open Sans" w:cs="Open Sans"/>
                      <w:sz w:val="20"/>
                    </w:rPr>
                  </w:pPr>
                  <w:r w:rsidRPr="00090F7B">
                    <w:rPr>
                      <w:rFonts w:ascii="Open Sans" w:hAnsi="Open Sans" w:cs="Open Sans"/>
                      <w:sz w:val="20"/>
                    </w:rPr>
                    <w:t>x-Achse: Länge des „Unterschenkels“ (wissenschaftlich Tibiotarsus) in cm</w:t>
                  </w:r>
                </w:p>
              </w:txbxContent>
            </v:textbox>
          </v:shape>
        </w:pict>
      </w:r>
    </w:p>
    <w:p w:rsidR="00316E11" w:rsidRPr="00D97D55" w:rsidRDefault="00316E11" w:rsidP="00A7424A">
      <w:pPr>
        <w:pStyle w:val="BU04Flieext"/>
        <w:rPr>
          <w:rFonts w:cs="Open Sans"/>
          <w:b/>
        </w:rPr>
      </w:pPr>
    </w:p>
    <w:sectPr w:rsidR="00316E11" w:rsidRPr="00D97D55" w:rsidSect="00715B6A">
      <w:headerReference w:type="even" r:id="rId13"/>
      <w:headerReference w:type="default" r:id="rId14"/>
      <w:footerReference w:type="even" r:id="rId15"/>
      <w:footerReference w:type="default" r:id="rId16"/>
      <w:headerReference w:type="first" r:id="rId17"/>
      <w:footerReference w:type="first" r:id="rId18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72B38" w:rsidRDefault="00C72B38" w:rsidP="00F32432">
      <w:r>
        <w:separator/>
      </w:r>
    </w:p>
    <w:p w:rsidR="00C72B38" w:rsidRDefault="00C72B38"/>
  </w:endnote>
  <w:endnote w:type="continuationSeparator" w:id="0">
    <w:p w:rsidR="00C72B38" w:rsidRDefault="00C72B38" w:rsidP="00F32432">
      <w:r>
        <w:continuationSeparator/>
      </w:r>
    </w:p>
    <w:p w:rsidR="00C72B38" w:rsidRDefault="00C72B38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072A1F8-0BA4-4F68-931B-B66F2A3139C2}"/>
    <w:embedBold r:id="rId2" w:fontKey="{61ACF566-5DD5-44BD-829E-7B072F0B43D8}"/>
    <w:embedItalic r:id="rId3" w:fontKey="{1CCFD446-1C25-48A1-8927-BCEB37E05D76}"/>
    <w:embedBoldItalic r:id="rId4" w:fontKey="{B2397863-B590-4CAA-B97F-C6A289A0D57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5" w:fontKey="{1AC86BD2-C906-4888-98FE-DF40D8C75CC2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2AF1016E-EA15-40F2-8B31-ADEE23219917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D41EC34B-F42A-482D-973E-1340399083DC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16783E24-07BA-48C0-98D2-E6C7443C837E}"/>
    <w:embedBold r:id="rId9" w:fontKey="{584FF292-A9FF-4653-89BA-B5E90BF987C3}"/>
    <w:embedItalic r:id="rId10" w:fontKey="{5591F51A-0357-4394-8D40-62A228773EBD}"/>
    <w:embedBoldItalic r:id="rId11" w:fontKey="{3961FDF6-1C77-4780-B821-D201A877EA42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F9050287-9145-4525-9C01-83A1A490F358}"/>
    <w:embedItalic r:id="rId13" w:fontKey="{F089AFC0-1FF6-4BB1-8FF3-8FA8AD69EDF6}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  <w:embedRegular r:id="rId14" w:fontKey="{983A0709-ABE7-41B8-9714-36861337CD30}"/>
    <w:embedBold r:id="rId15" w:fontKey="{192D6010-260C-48BA-935A-75C0226F4E4A}"/>
    <w:embedItalic r:id="rId16" w:fontKey="{2CCFE59F-6504-4267-900D-FE401C57AC6E}"/>
  </w:font>
  <w:font w:name="Open Sans Light">
    <w:altName w:val="Segoe UI"/>
    <w:charset w:val="00"/>
    <w:family w:val="swiss"/>
    <w:pitch w:val="variable"/>
    <w:sig w:usb0="E00002EF" w:usb1="4000205B" w:usb2="00000028" w:usb3="00000000" w:csb0="0000019F" w:csb1="00000000"/>
    <w:embedRegular r:id="rId17" w:fontKey="{F8C22D9F-A8BD-4998-A09C-020AABFB7E24}"/>
    <w:embedBold r:id="rId18" w:fontKey="{D3A994D3-BD76-44D2-B03B-1CAC9D00BC53}"/>
  </w:font>
  <w:font w:name="Open Sans SemiBold">
    <w:altName w:val="Arial"/>
    <w:charset w:val="00"/>
    <w:family w:val="swiss"/>
    <w:pitch w:val="variable"/>
    <w:sig w:usb0="E00002EF" w:usb1="4000205B" w:usb2="00000028" w:usb3="00000000" w:csb0="0000019F" w:csb1="00000000"/>
    <w:embedRegular r:id="rId19" w:fontKey="{86708CB5-1F4F-41AE-B00B-1983FC4F1922}"/>
    <w:embedBold r:id="rId20" w:fontKey="{423A782E-9A59-4449-8900-76ADC993FAA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1" w:fontKey="{D9D71D60-F878-4451-8302-514DBC2A9263}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6AB8" w:rsidRDefault="00D76AB8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Default="00D76AB8" w:rsidP="002B75FD">
    <w:pPr>
      <w:pStyle w:val="BUSeitenzahl"/>
      <w:spacing w:before="0" w:after="0"/>
    </w:pPr>
    <w:r>
      <w:t>BU praktisch 2(2):1</w:t>
    </w:r>
    <w:bookmarkStart w:id="0" w:name="_GoBack"/>
    <w:bookmarkEnd w:id="0"/>
    <w:r w:rsidR="00A607C8">
      <w:t xml:space="preserve"> </w:t>
    </w:r>
    <w:r w:rsidR="00A607C8">
      <w:tab/>
      <w:t>(</w:t>
    </w:r>
    <w:r w:rsidR="007543A1">
      <w:t>2019</w:t>
    </w:r>
    <w:r w:rsidR="00A607C8">
      <w:t xml:space="preserve">) </w:t>
    </w:r>
    <w:r w:rsidR="00A607C8">
      <w:tab/>
    </w:r>
    <w:r w:rsidR="00BE301E">
      <w:t xml:space="preserve">Seite </w:t>
    </w:r>
    <w:r w:rsidR="00787D48">
      <w:fldChar w:fldCharType="begin"/>
    </w:r>
    <w:r w:rsidR="00BE301E">
      <w:instrText xml:space="preserve"> PAGE  \* Arabic  \* MERGEFORMAT </w:instrText>
    </w:r>
    <w:r w:rsidR="00787D48">
      <w:fldChar w:fldCharType="separate"/>
    </w:r>
    <w:r>
      <w:rPr>
        <w:noProof/>
      </w:rPr>
      <w:t>1</w:t>
    </w:r>
    <w:r w:rsidR="00787D48">
      <w:fldChar w:fldCharType="end"/>
    </w:r>
    <w:r w:rsidR="00BE301E">
      <w:t xml:space="preserve"> von </w:t>
    </w:r>
    <w:fldSimple w:instr=" NUMPAGES  \* Arabic  \* MERGEFORMAT ">
      <w:r>
        <w:rPr>
          <w:noProof/>
        </w:rPr>
        <w:t>2</w:t>
      </w:r>
    </w:fldSimple>
  </w:p>
  <w:p w:rsidR="002B75FD" w:rsidRDefault="002B75FD" w:rsidP="002B75FD">
    <w:pPr>
      <w:pStyle w:val="BUSeitenzahl"/>
      <w:spacing w:before="0" w:after="0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6AB8" w:rsidRDefault="00D76AB8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72B38" w:rsidRDefault="00C72B38">
      <w:r>
        <w:separator/>
      </w:r>
    </w:p>
  </w:footnote>
  <w:footnote w:type="continuationSeparator" w:id="0">
    <w:p w:rsidR="00C72B38" w:rsidRDefault="00C72B38" w:rsidP="00F32432">
      <w:r>
        <w:continuationSeparator/>
      </w:r>
    </w:p>
    <w:p w:rsidR="00C72B38" w:rsidRDefault="00C72B38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6AB8" w:rsidRDefault="00D76AB8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E301E" w:rsidRPr="00C405D2" w:rsidRDefault="00BE301E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BE301E" w:rsidRDefault="00C72B38" w:rsidP="00432E4B">
    <w:pPr>
      <w:pStyle w:val="BUKopfzeile"/>
      <w:spacing w:after="240"/>
    </w:pPr>
    <w:r>
      <w:pict>
        <v:rect id="_x0000_i1025" style="width:453.5pt;height:.5pt" o:hralign="center" o:hrstd="t" o:hrnoshade="t" o:hr="t" fillcolor="#cdd766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6AB8" w:rsidRDefault="00D76AB8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7570F1"/>
    <w:multiLevelType w:val="multilevel"/>
    <w:tmpl w:val="277E833C"/>
    <w:numStyleLink w:val="BUNummerierteListe"/>
  </w:abstractNum>
  <w:abstractNum w:abstractNumId="1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2" w15:restartNumberingAfterBreak="0">
    <w:nsid w:val="0C850856"/>
    <w:multiLevelType w:val="multilevel"/>
    <w:tmpl w:val="B4605B7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D8D10C5"/>
    <w:multiLevelType w:val="multilevel"/>
    <w:tmpl w:val="32B6F7A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4" w15:restartNumberingAfterBreak="0">
    <w:nsid w:val="1482775B"/>
    <w:multiLevelType w:val="multilevel"/>
    <w:tmpl w:val="0EBA3C40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25FC6926"/>
    <w:multiLevelType w:val="multilevel"/>
    <w:tmpl w:val="08BC5832"/>
    <w:lvl w:ilvl="0">
      <w:start w:val="1"/>
      <w:numFmt w:val="decimal"/>
      <w:lvlText w:val="%1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0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6" w15:restartNumberingAfterBreak="0">
    <w:nsid w:val="26AB35FA"/>
    <w:multiLevelType w:val="multilevel"/>
    <w:tmpl w:val="BC6AA4C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290277C8"/>
    <w:multiLevelType w:val="multilevel"/>
    <w:tmpl w:val="3A589EDA"/>
    <w:lvl w:ilvl="0">
      <w:start w:val="1"/>
      <w:numFmt w:val="decimal"/>
      <w:lvlText w:val="%1."/>
      <w:lvlJc w:val="left"/>
      <w:pPr>
        <w:ind w:left="708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8" w15:restartNumberingAfterBreak="0">
    <w:nsid w:val="2A14692C"/>
    <w:multiLevelType w:val="multilevel"/>
    <w:tmpl w:val="5B6485C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2CCE1206"/>
    <w:multiLevelType w:val="hybridMultilevel"/>
    <w:tmpl w:val="30FEC6A4"/>
    <w:lvl w:ilvl="0" w:tplc="175C7C24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842C0A"/>
    <w:multiLevelType w:val="multilevel"/>
    <w:tmpl w:val="380EF956"/>
    <w:numStyleLink w:val="BUGliederung"/>
  </w:abstractNum>
  <w:abstractNum w:abstractNumId="11" w15:restartNumberingAfterBreak="0">
    <w:nsid w:val="2EE71349"/>
    <w:multiLevelType w:val="multilevel"/>
    <w:tmpl w:val="380EF956"/>
    <w:numStyleLink w:val="BUGliederung"/>
  </w:abstractNum>
  <w:abstractNum w:abstractNumId="12" w15:restartNumberingAfterBreak="0">
    <w:nsid w:val="30283A99"/>
    <w:multiLevelType w:val="multilevel"/>
    <w:tmpl w:val="277E833C"/>
    <w:numStyleLink w:val="BUNummerierteListe"/>
  </w:abstractNum>
  <w:abstractNum w:abstractNumId="13" w15:restartNumberingAfterBreak="0">
    <w:nsid w:val="3043277F"/>
    <w:multiLevelType w:val="multilevel"/>
    <w:tmpl w:val="52F25E3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4" w15:restartNumberingAfterBreak="0">
    <w:nsid w:val="30FF5D3C"/>
    <w:multiLevelType w:val="hybridMultilevel"/>
    <w:tmpl w:val="9F6A1810"/>
    <w:lvl w:ilvl="0" w:tplc="9446B400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FF619E"/>
    <w:multiLevelType w:val="multilevel"/>
    <w:tmpl w:val="2910CB04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18" w15:restartNumberingAfterBreak="0">
    <w:nsid w:val="37C11D70"/>
    <w:multiLevelType w:val="hybridMultilevel"/>
    <w:tmpl w:val="F420FB2E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3C01CC"/>
    <w:multiLevelType w:val="hybridMultilevel"/>
    <w:tmpl w:val="5352C14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F26D1F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493652CA"/>
    <w:multiLevelType w:val="multilevel"/>
    <w:tmpl w:val="380EF956"/>
    <w:numStyleLink w:val="BUGliederung"/>
  </w:abstractNum>
  <w:abstractNum w:abstractNumId="22" w15:restartNumberingAfterBreak="0">
    <w:nsid w:val="4B0662E2"/>
    <w:multiLevelType w:val="hybridMultilevel"/>
    <w:tmpl w:val="D0909AD0"/>
    <w:lvl w:ilvl="0" w:tplc="CE96D0D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24" w15:restartNumberingAfterBreak="0">
    <w:nsid w:val="5BC02AAF"/>
    <w:multiLevelType w:val="hybridMultilevel"/>
    <w:tmpl w:val="5E98439C"/>
    <w:lvl w:ilvl="0" w:tplc="E8967C8A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F1874B5"/>
    <w:multiLevelType w:val="hybridMultilevel"/>
    <w:tmpl w:val="C1C4F6F8"/>
    <w:lvl w:ilvl="0" w:tplc="2306DEAA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F60243A"/>
    <w:multiLevelType w:val="hybridMultilevel"/>
    <w:tmpl w:val="C67C2CA4"/>
    <w:lvl w:ilvl="0" w:tplc="001A4E2A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0C107A9"/>
    <w:multiLevelType w:val="multilevel"/>
    <w:tmpl w:val="E65CD5E6"/>
    <w:lvl w:ilvl="0">
      <w:start w:val="1"/>
      <w:numFmt w:val="decimal"/>
      <w:lvlText w:val="%1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34"/>
        </w:tabs>
        <w:ind w:left="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70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28" w15:restartNumberingAfterBreak="0">
    <w:nsid w:val="6DD31780"/>
    <w:multiLevelType w:val="multilevel"/>
    <w:tmpl w:val="380EF956"/>
    <w:numStyleLink w:val="BUGliederung"/>
  </w:abstractNum>
  <w:abstractNum w:abstractNumId="29" w15:restartNumberingAfterBreak="0">
    <w:nsid w:val="6ECA00B7"/>
    <w:multiLevelType w:val="multilevel"/>
    <w:tmpl w:val="277E833C"/>
    <w:numStyleLink w:val="BUNummerierteListe"/>
  </w:abstractNum>
  <w:abstractNum w:abstractNumId="30" w15:restartNumberingAfterBreak="0">
    <w:nsid w:val="6F167A04"/>
    <w:multiLevelType w:val="multilevel"/>
    <w:tmpl w:val="0407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1" w15:restartNumberingAfterBreak="0">
    <w:nsid w:val="6F752C4F"/>
    <w:multiLevelType w:val="hybridMultilevel"/>
    <w:tmpl w:val="4016F62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0677075"/>
    <w:multiLevelType w:val="multilevel"/>
    <w:tmpl w:val="0DDE796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3" w15:restartNumberingAfterBreak="0">
    <w:nsid w:val="734321D2"/>
    <w:multiLevelType w:val="multilevel"/>
    <w:tmpl w:val="380EF956"/>
    <w:numStyleLink w:val="BUGliederung"/>
  </w:abstractNum>
  <w:abstractNum w:abstractNumId="34" w15:restartNumberingAfterBreak="0">
    <w:nsid w:val="79492D93"/>
    <w:multiLevelType w:val="multilevel"/>
    <w:tmpl w:val="380EF956"/>
    <w:numStyleLink w:val="BUGliederung"/>
  </w:abstractNum>
  <w:abstractNum w:abstractNumId="35" w15:restartNumberingAfterBreak="0">
    <w:nsid w:val="7B7E68BF"/>
    <w:multiLevelType w:val="hybridMultilevel"/>
    <w:tmpl w:val="07BC17FC"/>
    <w:lvl w:ilvl="0" w:tplc="7826CF96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C454491"/>
    <w:multiLevelType w:val="multilevel"/>
    <w:tmpl w:val="277E833C"/>
    <w:numStyleLink w:val="BUNummerierteListe"/>
  </w:abstractNum>
  <w:num w:numId="1">
    <w:abstractNumId w:val="26"/>
  </w:num>
  <w:num w:numId="2">
    <w:abstractNumId w:val="9"/>
  </w:num>
  <w:num w:numId="3">
    <w:abstractNumId w:val="2"/>
  </w:num>
  <w:num w:numId="4">
    <w:abstractNumId w:val="8"/>
  </w:num>
  <w:num w:numId="5">
    <w:abstractNumId w:val="30"/>
  </w:num>
  <w:num w:numId="6">
    <w:abstractNumId w:val="20"/>
  </w:num>
  <w:num w:numId="7">
    <w:abstractNumId w:val="3"/>
  </w:num>
  <w:num w:numId="8">
    <w:abstractNumId w:val="15"/>
  </w:num>
  <w:num w:numId="9">
    <w:abstractNumId w:val="13"/>
  </w:num>
  <w:num w:numId="10">
    <w:abstractNumId w:val="1"/>
  </w:num>
  <w:num w:numId="11">
    <w:abstractNumId w:val="32"/>
  </w:num>
  <w:num w:numId="12">
    <w:abstractNumId w:val="28"/>
  </w:num>
  <w:num w:numId="13">
    <w:abstractNumId w:val="33"/>
  </w:num>
  <w:num w:numId="14">
    <w:abstractNumId w:val="7"/>
  </w:num>
  <w:num w:numId="15">
    <w:abstractNumId w:val="16"/>
  </w:num>
  <w:num w:numId="16">
    <w:abstractNumId w:val="18"/>
  </w:num>
  <w:num w:numId="17">
    <w:abstractNumId w:val="6"/>
  </w:num>
  <w:num w:numId="18">
    <w:abstractNumId w:val="10"/>
  </w:num>
  <w:num w:numId="19">
    <w:abstractNumId w:val="21"/>
  </w:num>
  <w:num w:numId="20">
    <w:abstractNumId w:val="22"/>
  </w:num>
  <w:num w:numId="21">
    <w:abstractNumId w:val="23"/>
  </w:num>
  <w:num w:numId="22">
    <w:abstractNumId w:val="11"/>
  </w:num>
  <w:num w:numId="23">
    <w:abstractNumId w:val="34"/>
  </w:num>
  <w:num w:numId="24">
    <w:abstractNumId w:val="27"/>
  </w:num>
  <w:num w:numId="25">
    <w:abstractNumId w:val="5"/>
  </w:num>
  <w:num w:numId="26">
    <w:abstractNumId w:val="4"/>
  </w:num>
  <w:num w:numId="27">
    <w:abstractNumId w:val="4"/>
  </w:num>
  <w:num w:numId="28">
    <w:abstractNumId w:val="4"/>
  </w:num>
  <w:num w:numId="29">
    <w:abstractNumId w:val="4"/>
  </w:num>
  <w:num w:numId="30">
    <w:abstractNumId w:val="4"/>
  </w:num>
  <w:num w:numId="31">
    <w:abstractNumId w:val="4"/>
  </w:num>
  <w:num w:numId="32">
    <w:abstractNumId w:val="4"/>
  </w:num>
  <w:num w:numId="33">
    <w:abstractNumId w:val="4"/>
  </w:num>
  <w:num w:numId="34">
    <w:abstractNumId w:val="4"/>
  </w:num>
  <w:num w:numId="35">
    <w:abstractNumId w:val="4"/>
  </w:num>
  <w:num w:numId="36">
    <w:abstractNumId w:val="31"/>
  </w:num>
  <w:num w:numId="37">
    <w:abstractNumId w:val="24"/>
  </w:num>
  <w:num w:numId="38">
    <w:abstractNumId w:val="35"/>
  </w:num>
  <w:num w:numId="39">
    <w:abstractNumId w:val="14"/>
  </w:num>
  <w:num w:numId="40">
    <w:abstractNumId w:val="25"/>
  </w:num>
  <w:num w:numId="41">
    <w:abstractNumId w:val="17"/>
  </w:num>
  <w:num w:numId="4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12"/>
  </w:num>
  <w:num w:numId="4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7">
    <w:abstractNumId w:val="0"/>
  </w:num>
  <w:num w:numId="48">
    <w:abstractNumId w:val="29"/>
  </w:num>
  <w:num w:numId="49">
    <w:abstractNumId w:val="36"/>
  </w:num>
  <w:num w:numId="50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attachedTemplate r:id="rId1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25AA5"/>
    <w:rsid w:val="00016742"/>
    <w:rsid w:val="00020536"/>
    <w:rsid w:val="00022517"/>
    <w:rsid w:val="00030296"/>
    <w:rsid w:val="000303F8"/>
    <w:rsid w:val="0004648A"/>
    <w:rsid w:val="00052A5F"/>
    <w:rsid w:val="00061CB5"/>
    <w:rsid w:val="000822EF"/>
    <w:rsid w:val="000D001C"/>
    <w:rsid w:val="00101943"/>
    <w:rsid w:val="00131011"/>
    <w:rsid w:val="0013316C"/>
    <w:rsid w:val="00137E9F"/>
    <w:rsid w:val="00143AAE"/>
    <w:rsid w:val="001608C2"/>
    <w:rsid w:val="001649B0"/>
    <w:rsid w:val="00170486"/>
    <w:rsid w:val="0017098B"/>
    <w:rsid w:val="00170D39"/>
    <w:rsid w:val="00183E09"/>
    <w:rsid w:val="00196767"/>
    <w:rsid w:val="001B1BEC"/>
    <w:rsid w:val="001B3BB4"/>
    <w:rsid w:val="001C125C"/>
    <w:rsid w:val="001F1B15"/>
    <w:rsid w:val="001F2803"/>
    <w:rsid w:val="00223203"/>
    <w:rsid w:val="002335BF"/>
    <w:rsid w:val="00234F96"/>
    <w:rsid w:val="002679EE"/>
    <w:rsid w:val="002711A7"/>
    <w:rsid w:val="00276705"/>
    <w:rsid w:val="00297CF2"/>
    <w:rsid w:val="002B75FD"/>
    <w:rsid w:val="002C15A9"/>
    <w:rsid w:val="002C3652"/>
    <w:rsid w:val="002C4C4E"/>
    <w:rsid w:val="002D5C0A"/>
    <w:rsid w:val="002F4124"/>
    <w:rsid w:val="00316E11"/>
    <w:rsid w:val="00320069"/>
    <w:rsid w:val="00325AA5"/>
    <w:rsid w:val="003316DD"/>
    <w:rsid w:val="00352F8E"/>
    <w:rsid w:val="00353DA6"/>
    <w:rsid w:val="00355B28"/>
    <w:rsid w:val="00372ED3"/>
    <w:rsid w:val="00376727"/>
    <w:rsid w:val="003857DD"/>
    <w:rsid w:val="00392F33"/>
    <w:rsid w:val="00397122"/>
    <w:rsid w:val="003A1F68"/>
    <w:rsid w:val="003A4C03"/>
    <w:rsid w:val="003A67DB"/>
    <w:rsid w:val="003B34AE"/>
    <w:rsid w:val="003D4C64"/>
    <w:rsid w:val="00404070"/>
    <w:rsid w:val="004058DB"/>
    <w:rsid w:val="00414F7E"/>
    <w:rsid w:val="00420FA9"/>
    <w:rsid w:val="0042139F"/>
    <w:rsid w:val="00432E4B"/>
    <w:rsid w:val="0043397F"/>
    <w:rsid w:val="00440D62"/>
    <w:rsid w:val="00447479"/>
    <w:rsid w:val="004634BA"/>
    <w:rsid w:val="00490781"/>
    <w:rsid w:val="004907BD"/>
    <w:rsid w:val="0049746D"/>
    <w:rsid w:val="004C25D8"/>
    <w:rsid w:val="004D2C5F"/>
    <w:rsid w:val="004D7825"/>
    <w:rsid w:val="004E2371"/>
    <w:rsid w:val="00522BD8"/>
    <w:rsid w:val="00522E0A"/>
    <w:rsid w:val="0054571E"/>
    <w:rsid w:val="00555865"/>
    <w:rsid w:val="00567DF2"/>
    <w:rsid w:val="00570410"/>
    <w:rsid w:val="00597AFE"/>
    <w:rsid w:val="005C1337"/>
    <w:rsid w:val="005D612E"/>
    <w:rsid w:val="00621949"/>
    <w:rsid w:val="0063176A"/>
    <w:rsid w:val="00633099"/>
    <w:rsid w:val="006333C5"/>
    <w:rsid w:val="006403EA"/>
    <w:rsid w:val="0065516A"/>
    <w:rsid w:val="006555A9"/>
    <w:rsid w:val="00666A46"/>
    <w:rsid w:val="00692866"/>
    <w:rsid w:val="006A7A1B"/>
    <w:rsid w:val="006B305C"/>
    <w:rsid w:val="006C2DAA"/>
    <w:rsid w:val="006F4229"/>
    <w:rsid w:val="00703399"/>
    <w:rsid w:val="00707C54"/>
    <w:rsid w:val="007135A5"/>
    <w:rsid w:val="00715B6A"/>
    <w:rsid w:val="00716578"/>
    <w:rsid w:val="00722C47"/>
    <w:rsid w:val="00734401"/>
    <w:rsid w:val="0073456D"/>
    <w:rsid w:val="007376CA"/>
    <w:rsid w:val="00741869"/>
    <w:rsid w:val="00746208"/>
    <w:rsid w:val="00747745"/>
    <w:rsid w:val="00750603"/>
    <w:rsid w:val="007543A1"/>
    <w:rsid w:val="00756069"/>
    <w:rsid w:val="00785671"/>
    <w:rsid w:val="00787D48"/>
    <w:rsid w:val="007A591C"/>
    <w:rsid w:val="007B4AE9"/>
    <w:rsid w:val="007B6DB9"/>
    <w:rsid w:val="007D38D9"/>
    <w:rsid w:val="008017BB"/>
    <w:rsid w:val="00810E76"/>
    <w:rsid w:val="008202D9"/>
    <w:rsid w:val="00836A88"/>
    <w:rsid w:val="00840573"/>
    <w:rsid w:val="00854745"/>
    <w:rsid w:val="00861D0C"/>
    <w:rsid w:val="008744EA"/>
    <w:rsid w:val="00876851"/>
    <w:rsid w:val="008864A0"/>
    <w:rsid w:val="00893540"/>
    <w:rsid w:val="008B39AA"/>
    <w:rsid w:val="008E5040"/>
    <w:rsid w:val="008F2BB8"/>
    <w:rsid w:val="008F38F1"/>
    <w:rsid w:val="008F48E6"/>
    <w:rsid w:val="00902127"/>
    <w:rsid w:val="00907ADD"/>
    <w:rsid w:val="0091073E"/>
    <w:rsid w:val="009115A1"/>
    <w:rsid w:val="00913DBE"/>
    <w:rsid w:val="00923A83"/>
    <w:rsid w:val="00924F69"/>
    <w:rsid w:val="009332CE"/>
    <w:rsid w:val="009370B8"/>
    <w:rsid w:val="00942F60"/>
    <w:rsid w:val="009570C4"/>
    <w:rsid w:val="00980573"/>
    <w:rsid w:val="00991E43"/>
    <w:rsid w:val="009B4025"/>
    <w:rsid w:val="009C4150"/>
    <w:rsid w:val="009C4F71"/>
    <w:rsid w:val="00A35441"/>
    <w:rsid w:val="00A50E6D"/>
    <w:rsid w:val="00A52FBE"/>
    <w:rsid w:val="00A607C8"/>
    <w:rsid w:val="00A651FC"/>
    <w:rsid w:val="00A7424A"/>
    <w:rsid w:val="00AA1659"/>
    <w:rsid w:val="00AF7116"/>
    <w:rsid w:val="00B0639A"/>
    <w:rsid w:val="00B43528"/>
    <w:rsid w:val="00B52B2A"/>
    <w:rsid w:val="00B55243"/>
    <w:rsid w:val="00B6758F"/>
    <w:rsid w:val="00B85A8E"/>
    <w:rsid w:val="00B91076"/>
    <w:rsid w:val="00B96C0E"/>
    <w:rsid w:val="00B97BC8"/>
    <w:rsid w:val="00BB11A9"/>
    <w:rsid w:val="00BB55E5"/>
    <w:rsid w:val="00BC0DD6"/>
    <w:rsid w:val="00BD0139"/>
    <w:rsid w:val="00BD05AD"/>
    <w:rsid w:val="00BD45CA"/>
    <w:rsid w:val="00BE301E"/>
    <w:rsid w:val="00BF05A1"/>
    <w:rsid w:val="00C06335"/>
    <w:rsid w:val="00C2365D"/>
    <w:rsid w:val="00C24A68"/>
    <w:rsid w:val="00C405D2"/>
    <w:rsid w:val="00C63297"/>
    <w:rsid w:val="00C72B38"/>
    <w:rsid w:val="00C96BCF"/>
    <w:rsid w:val="00CB58AE"/>
    <w:rsid w:val="00CE783B"/>
    <w:rsid w:val="00CF1DD4"/>
    <w:rsid w:val="00CF49C1"/>
    <w:rsid w:val="00D246DF"/>
    <w:rsid w:val="00D31CA4"/>
    <w:rsid w:val="00D34F43"/>
    <w:rsid w:val="00D5436F"/>
    <w:rsid w:val="00D55076"/>
    <w:rsid w:val="00D76AB8"/>
    <w:rsid w:val="00D825AF"/>
    <w:rsid w:val="00D90286"/>
    <w:rsid w:val="00D97D55"/>
    <w:rsid w:val="00DA5A2B"/>
    <w:rsid w:val="00DB22C0"/>
    <w:rsid w:val="00DB3E27"/>
    <w:rsid w:val="00DC0104"/>
    <w:rsid w:val="00DC5E75"/>
    <w:rsid w:val="00E03CED"/>
    <w:rsid w:val="00E12420"/>
    <w:rsid w:val="00E15E7B"/>
    <w:rsid w:val="00E222F3"/>
    <w:rsid w:val="00E24C1E"/>
    <w:rsid w:val="00E4798D"/>
    <w:rsid w:val="00E57699"/>
    <w:rsid w:val="00E644B3"/>
    <w:rsid w:val="00E729BE"/>
    <w:rsid w:val="00E734BB"/>
    <w:rsid w:val="00E942C3"/>
    <w:rsid w:val="00EA0BF6"/>
    <w:rsid w:val="00EA3289"/>
    <w:rsid w:val="00EA7A81"/>
    <w:rsid w:val="00EC0C7B"/>
    <w:rsid w:val="00ED30D5"/>
    <w:rsid w:val="00F05B88"/>
    <w:rsid w:val="00F32432"/>
    <w:rsid w:val="00F41535"/>
    <w:rsid w:val="00F50757"/>
    <w:rsid w:val="00F5474D"/>
    <w:rsid w:val="00F96934"/>
    <w:rsid w:val="00F96E37"/>
    <w:rsid w:val="00F970D3"/>
    <w:rsid w:val="00FA0276"/>
    <w:rsid w:val="00FB15A0"/>
    <w:rsid w:val="00FB3E9E"/>
    <w:rsid w:val="00FE7F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callout" idref="#Ovale Legende 5"/>
      </o:rules>
    </o:shapelayout>
  </w:shapeDefaults>
  <w:decimalSymbol w:val=","/>
  <w:listSeparator w:val=";"/>
  <w14:docId w14:val="50635BDD"/>
  <w15:docId w15:val="{CF9A0B58-5620-4492-991F-ACBE1CF1FA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rsid w:val="0049746D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21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21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0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15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5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21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49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customStyle="1" w:styleId="Gitternetztabelle1hell1">
    <w:name w:val="Gitternetztabelle 1 hell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31">
    <w:name w:val="Gitternetztabelle 1 hell  – Akzent 3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51">
    <w:name w:val="Gitternetztabelle 1 hell  – Akzent 5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11">
    <w:name w:val="Gitternetztabelle 1 hell  – Akzent 1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Akzent61">
    <w:name w:val="Gitternetztabelle 1 hell  – Akzent 6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itternetztabelle1hell-Akzent21">
    <w:name w:val="Gitternetztabelle 1 hell - Akzent 2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TabellemithellemGitternetz1">
    <w:name w:val="Tabelle mit hellem Gitternetz1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EinfacheTabelle11">
    <w:name w:val="Einfache Tabelle 1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EinfacheTabelle21">
    <w:name w:val="Einfache Tabelle 21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EinfacheTabelle31">
    <w:name w:val="Einfache Tabelle 31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1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paragraph" w:styleId="Listenabsatz">
    <w:name w:val="List Paragraph"/>
    <w:basedOn w:val="Standard"/>
    <w:uiPriority w:val="34"/>
    <w:qFormat/>
    <w:rsid w:val="00876851"/>
    <w:pPr>
      <w:spacing w:after="0" w:line="276" w:lineRule="auto"/>
      <w:ind w:left="720"/>
      <w:contextualSpacing/>
    </w:pPr>
    <w:rPr>
      <w:rFonts w:eastAsiaTheme="minorHAnsi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Arbeit\Professionelles\Aufs&#228;tze\Biologie\Knochenl&#228;nge%20sch&#228;tzen\BU_praktisch_Manuskript_Mertens_Knochenmessung_ver20190205.dotx" TargetMode="Externa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EAF1977-81E2-4E2A-A339-914B4AA8A5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BU_praktisch_Manuskript_Mertens_Knochenmessung_ver20190205</Template>
  <TotalTime>0</TotalTime>
  <Pages>2</Pages>
  <Words>193</Words>
  <Characters>1220</Characters>
  <Application>Microsoft Office Word</Application>
  <DocSecurity>0</DocSecurity>
  <Lines>10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Henning</dc:creator>
  <cp:lastModifiedBy>Jana Nolding</cp:lastModifiedBy>
  <cp:revision>15</cp:revision>
  <cp:lastPrinted>2018-11-08T16:17:00Z</cp:lastPrinted>
  <dcterms:created xsi:type="dcterms:W3CDTF">2019-03-24T10:15:00Z</dcterms:created>
  <dcterms:modified xsi:type="dcterms:W3CDTF">2019-05-01T07:07:00Z</dcterms:modified>
</cp:coreProperties>
</file>